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CB9" w:rsidRPr="00953E28" w:rsidRDefault="006177FB" w:rsidP="00953E28">
      <w:pPr>
        <w:pStyle w:val="Kopfzeile"/>
        <w:tabs>
          <w:tab w:val="clear" w:pos="4536"/>
          <w:tab w:val="clear" w:pos="9072"/>
          <w:tab w:val="left" w:pos="6237"/>
        </w:tabs>
        <w:autoSpaceDE w:val="0"/>
        <w:autoSpaceDN w:val="0"/>
        <w:adjustRightInd w:val="0"/>
        <w:rPr>
          <w:rFonts w:cs="Arial"/>
          <w:sz w:val="16"/>
          <w:szCs w:val="12"/>
        </w:rPr>
      </w:pPr>
      <w:r>
        <w:rPr>
          <w:rFonts w:cs="Arial"/>
          <w:noProof/>
          <w:sz w:val="16"/>
          <w:szCs w:val="12"/>
        </w:rPr>
        <mc:AlternateContent>
          <mc:Choice Requires="wpc">
            <w:drawing>
              <wp:inline distT="0" distB="0" distL="0" distR="0">
                <wp:extent cx="6057900" cy="1714500"/>
                <wp:effectExtent l="0" t="0" r="3810" b="0"/>
                <wp:docPr id="35" name="Zeichenbereich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2286016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3F48" w:rsidRPr="00953E28" w:rsidRDefault="00483F48" w:rsidP="00953E28">
                              <w:pPr>
                                <w:rPr>
                                  <w:b/>
                                  <w:i/>
                                  <w:color w:val="0070C0"/>
                                </w:rPr>
                              </w:pPr>
                              <w:r w:rsidRPr="00953E28">
                                <w:rPr>
                                  <w:b/>
                                  <w:i/>
                                  <w:color w:val="0070C0"/>
                                </w:rPr>
                                <w:t xml:space="preserve">An alle </w:t>
                              </w:r>
                              <w:r w:rsidR="00953E28" w:rsidRPr="00953E28">
                                <w:rPr>
                                  <w:b/>
                                  <w:i/>
                                  <w:color w:val="0070C0"/>
                                </w:rPr>
                                <w:t xml:space="preserve">Mitglieder und Freunde </w:t>
                              </w:r>
                            </w:p>
                            <w:p w:rsidR="00953E28" w:rsidRPr="00953E28" w:rsidRDefault="00DD1165" w:rsidP="00953E28">
                              <w:pPr>
                                <w:rPr>
                                  <w:b/>
                                  <w:i/>
                                  <w:color w:val="0070C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70C0"/>
                                </w:rPr>
                                <w:t>d</w:t>
                              </w:r>
                              <w:r w:rsidR="00953E28" w:rsidRPr="00953E28">
                                <w:rPr>
                                  <w:b/>
                                  <w:i/>
                                  <w:color w:val="0070C0"/>
                                </w:rPr>
                                <w:t>es OV C Ø3</w:t>
                              </w:r>
                            </w:p>
                            <w:p w:rsidR="00953E28" w:rsidRDefault="00953E2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3771884" y="342900"/>
                            <a:ext cx="2209451" cy="13428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1CB9" w:rsidRDefault="006177FB">
                              <w:r>
                                <w:t>Ortsverband C Ø3 Garmisch-</w:t>
                              </w:r>
                              <w:proofErr w:type="spellStart"/>
                              <w:r>
                                <w:t>Pa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  <w:p w:rsidR="006177FB" w:rsidRDefault="006177FB">
                              <w:r>
                                <w:t>OVV Peter Neumann</w:t>
                              </w:r>
                            </w:p>
                            <w:p w:rsidR="006177FB" w:rsidRPr="006177FB" w:rsidRDefault="006177F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 xml:space="preserve">Gerhart-Hauptmann-Str. </w:t>
                              </w:r>
                              <w:r w:rsidRPr="006177FB">
                                <w:rPr>
                                  <w:lang w:val="en-US"/>
                                </w:rPr>
                                <w:t>2a</w:t>
                              </w:r>
                            </w:p>
                            <w:p w:rsidR="006177FB" w:rsidRPr="006177FB" w:rsidRDefault="006177FB">
                              <w:pPr>
                                <w:rPr>
                                  <w:lang w:val="en-US"/>
                                </w:rPr>
                              </w:pPr>
                              <w:r w:rsidRPr="006177FB">
                                <w:rPr>
                                  <w:lang w:val="en-US"/>
                                </w:rPr>
                                <w:t xml:space="preserve">82418 </w:t>
                              </w:r>
                              <w:proofErr w:type="spellStart"/>
                              <w:r w:rsidRPr="006177FB">
                                <w:rPr>
                                  <w:lang w:val="en-US"/>
                                </w:rPr>
                                <w:t>Murnau</w:t>
                              </w:r>
                              <w:proofErr w:type="spellEnd"/>
                            </w:p>
                            <w:p w:rsidR="006177FB" w:rsidRPr="006177FB" w:rsidRDefault="006177FB">
                              <w:pPr>
                                <w:rPr>
                                  <w:lang w:val="en-US"/>
                                </w:rPr>
                              </w:pPr>
                              <w:r w:rsidRPr="006177FB">
                                <w:rPr>
                                  <w:lang w:val="en-US"/>
                                </w:rPr>
                                <w:t xml:space="preserve">Tel: </w:t>
                              </w:r>
                              <w:r w:rsidR="00953E28">
                                <w:rPr>
                                  <w:lang w:val="en-US"/>
                                </w:rPr>
                                <w:t>0173-5742869</w:t>
                              </w:r>
                            </w:p>
                            <w:p w:rsidR="006177FB" w:rsidRPr="006177FB" w:rsidRDefault="006177FB">
                              <w:pPr>
                                <w:rPr>
                                  <w:lang w:val="en-US"/>
                                </w:rPr>
                              </w:pPr>
                              <w:r w:rsidRPr="006177FB">
                                <w:rPr>
                                  <w:lang w:val="en-US"/>
                                </w:rPr>
                                <w:t>E-Mail: dl1pn@gmx.de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6828" y="116840"/>
                            <a:ext cx="3200591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1CB9" w:rsidRDefault="00AA1CB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instrText xml:space="preserve"> FILLIN "Für den Postzusteller einsehbare Absenderzeile" </w:instrTex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Peter Neumann, Gerhart-Hauptmann-Str. 2a 82418 Murnau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Zeichenbereich 35" o:spid="_x0000_s1026" editas="canvas" style="width:477pt;height:135pt;mso-position-horizontal-relative:char;mso-position-vertical-relative:line" coordsize="60579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579;height:17145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8" type="#_x0000_t202" style="position:absolute;top:3429;width:22860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" stroked="f">
                  <v:textbox>
                    <w:txbxContent>
                      <w:p w:rsidR="00483F48" w:rsidRPr="00953E28" w:rsidRDefault="00483F48" w:rsidP="00953E28">
                        <w:pPr>
                          <w:rPr>
                            <w:b/>
                            <w:i/>
                            <w:color w:val="0070C0"/>
                          </w:rPr>
                        </w:pPr>
                        <w:r w:rsidRPr="00953E28">
                          <w:rPr>
                            <w:b/>
                            <w:i/>
                            <w:color w:val="0070C0"/>
                          </w:rPr>
                          <w:t xml:space="preserve">An alle </w:t>
                        </w:r>
                        <w:r w:rsidR="00953E28" w:rsidRPr="00953E28">
                          <w:rPr>
                            <w:b/>
                            <w:i/>
                            <w:color w:val="0070C0"/>
                          </w:rPr>
                          <w:t xml:space="preserve">Mitglieder und Freunde </w:t>
                        </w:r>
                      </w:p>
                      <w:p w:rsidR="00953E28" w:rsidRPr="00953E28" w:rsidRDefault="00DD1165" w:rsidP="00953E28">
                        <w:pPr>
                          <w:rPr>
                            <w:b/>
                            <w:i/>
                            <w:color w:val="0070C0"/>
                          </w:rPr>
                        </w:pPr>
                        <w:r>
                          <w:rPr>
                            <w:b/>
                            <w:i/>
                            <w:color w:val="0070C0"/>
                          </w:rPr>
                          <w:t>d</w:t>
                        </w:r>
                        <w:r w:rsidR="00953E28" w:rsidRPr="00953E28">
                          <w:rPr>
                            <w:b/>
                            <w:i/>
                            <w:color w:val="0070C0"/>
                          </w:rPr>
                          <w:t>es OV C Ø3</w:t>
                        </w:r>
                      </w:p>
                      <w:p w:rsidR="00953E28" w:rsidRDefault="00953E28"/>
                    </w:txbxContent>
                  </v:textbox>
                </v:shape>
                <v:shape id="Text Box 38" o:spid="_x0000_s1029" type="#_x0000_t202" style="position:absolute;left:37718;top:3429;width:22095;height:13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:rsidR="00AA1CB9" w:rsidRDefault="006177FB">
                        <w:r>
                          <w:t>Ortsverband C Ø3 Garmisch-</w:t>
                        </w:r>
                        <w:proofErr w:type="spellStart"/>
                        <w:r>
                          <w:t>Pa</w:t>
                        </w:r>
                        <w:proofErr w:type="spellEnd"/>
                        <w:r>
                          <w:t>.</w:t>
                        </w:r>
                      </w:p>
                      <w:p w:rsidR="006177FB" w:rsidRDefault="006177FB">
                        <w:r>
                          <w:t>OVV Peter Neumann</w:t>
                        </w:r>
                      </w:p>
                      <w:p w:rsidR="006177FB" w:rsidRPr="006177FB" w:rsidRDefault="006177FB">
                        <w:pPr>
                          <w:rPr>
                            <w:lang w:val="en-US"/>
                          </w:rPr>
                        </w:pPr>
                        <w:r>
                          <w:t xml:space="preserve">Gerhart-Hauptmann-Str. </w:t>
                        </w:r>
                        <w:r w:rsidRPr="006177FB">
                          <w:rPr>
                            <w:lang w:val="en-US"/>
                          </w:rPr>
                          <w:t>2a</w:t>
                        </w:r>
                      </w:p>
                      <w:p w:rsidR="006177FB" w:rsidRPr="006177FB" w:rsidRDefault="006177FB">
                        <w:pPr>
                          <w:rPr>
                            <w:lang w:val="en-US"/>
                          </w:rPr>
                        </w:pPr>
                        <w:r w:rsidRPr="006177FB">
                          <w:rPr>
                            <w:lang w:val="en-US"/>
                          </w:rPr>
                          <w:t xml:space="preserve">82418 </w:t>
                        </w:r>
                        <w:proofErr w:type="spellStart"/>
                        <w:r w:rsidRPr="006177FB">
                          <w:rPr>
                            <w:lang w:val="en-US"/>
                          </w:rPr>
                          <w:t>Murnau</w:t>
                        </w:r>
                        <w:proofErr w:type="spellEnd"/>
                      </w:p>
                      <w:p w:rsidR="006177FB" w:rsidRPr="006177FB" w:rsidRDefault="006177FB">
                        <w:pPr>
                          <w:rPr>
                            <w:lang w:val="en-US"/>
                          </w:rPr>
                        </w:pPr>
                        <w:r w:rsidRPr="006177FB">
                          <w:rPr>
                            <w:lang w:val="en-US"/>
                          </w:rPr>
                          <w:t xml:space="preserve">Tel: </w:t>
                        </w:r>
                        <w:r w:rsidR="00953E28">
                          <w:rPr>
                            <w:lang w:val="en-US"/>
                          </w:rPr>
                          <w:t>0173-5742869</w:t>
                        </w:r>
                      </w:p>
                      <w:p w:rsidR="006177FB" w:rsidRPr="006177FB" w:rsidRDefault="006177FB">
                        <w:pPr>
                          <w:rPr>
                            <w:lang w:val="en-US"/>
                          </w:rPr>
                        </w:pPr>
                        <w:r w:rsidRPr="006177FB">
                          <w:rPr>
                            <w:lang w:val="en-US"/>
                          </w:rPr>
                          <w:t>E-Mail: dl1pn@gmx.de</w:t>
                        </w:r>
                      </w:p>
                    </w:txbxContent>
                  </v:textbox>
                </v:shape>
                <v:shape id="Text Box 37" o:spid="_x0000_s1030" type="#_x0000_t202" style="position:absolute;left:168;top:1168;width:3200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:rsidR="00AA1CB9" w:rsidRDefault="00AA1CB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fldChar w:fldCharType="begin"/>
                        </w:r>
                        <w:r>
                          <w:rPr>
                            <w:sz w:val="16"/>
                            <w:szCs w:val="16"/>
                          </w:rPr>
                          <w:instrText xml:space="preserve"> FILLIN "Für den Postzusteller einsehbare Absenderzeile" </w:instrTex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sz w:val="16"/>
                            <w:szCs w:val="16"/>
                          </w:rPr>
                          <w:t>Peter Neumann, Gerhart-Hauptmann-Str. 2a 82418 Murnau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A1CB9" w:rsidRDefault="00AA1CB9">
      <w:pPr>
        <w:autoSpaceDE w:val="0"/>
        <w:autoSpaceDN w:val="0"/>
        <w:adjustRightInd w:val="0"/>
        <w:rPr>
          <w:rFonts w:ascii="HelveticaNeue-Roman" w:hAnsi="HelveticaNeue-Roman"/>
          <w:szCs w:val="12"/>
        </w:rPr>
      </w:pPr>
    </w:p>
    <w:p w:rsidR="00953E28" w:rsidRDefault="00953E28" w:rsidP="00953E28">
      <w:pPr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  <w:t xml:space="preserve">Der </w:t>
      </w:r>
      <w:r>
        <w:rPr>
          <w:b/>
          <w:sz w:val="32"/>
          <w:szCs w:val="32"/>
        </w:rPr>
        <w:t xml:space="preserve">alljährliche </w:t>
      </w:r>
      <w:proofErr w:type="spellStart"/>
      <w:r>
        <w:rPr>
          <w:b/>
          <w:sz w:val="32"/>
          <w:szCs w:val="32"/>
        </w:rPr>
        <w:t>Fieldday</w:t>
      </w:r>
      <w:proofErr w:type="spellEnd"/>
      <w:r>
        <w:rPr>
          <w:b/>
          <w:sz w:val="32"/>
          <w:szCs w:val="32"/>
        </w:rPr>
        <w:t xml:space="preserve"> des OV</w:t>
      </w:r>
      <w:r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C03</w:t>
      </w:r>
      <w:r>
        <w:rPr>
          <w:sz w:val="32"/>
          <w:szCs w:val="32"/>
        </w:rPr>
        <w:t xml:space="preserve"> findet heuer,- ungeachtet der Wettersituation,- </w:t>
      </w:r>
      <w:r>
        <w:rPr>
          <w:b/>
          <w:sz w:val="32"/>
          <w:szCs w:val="32"/>
        </w:rPr>
        <w:t xml:space="preserve">am Samstag 22. </w:t>
      </w:r>
      <w:proofErr w:type="gramStart"/>
      <w:r>
        <w:rPr>
          <w:b/>
          <w:sz w:val="32"/>
          <w:szCs w:val="32"/>
        </w:rPr>
        <w:t>und  Sonntag</w:t>
      </w:r>
      <w:proofErr w:type="gramEnd"/>
      <w:r>
        <w:rPr>
          <w:b/>
          <w:sz w:val="32"/>
          <w:szCs w:val="32"/>
        </w:rPr>
        <w:t xml:space="preserve"> 23. Juli 2017 in Murnau am Staffelsee statt.</w:t>
      </w: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 xml:space="preserve">Wie im Jahr 2016 wird die Veranstaltung auf dem Gelände </w:t>
      </w:r>
      <w:r>
        <w:rPr>
          <w:b/>
          <w:sz w:val="28"/>
          <w:szCs w:val="28"/>
        </w:rPr>
        <w:t>des Bundeswehr-Übungsplatzes in Murnau</w:t>
      </w:r>
      <w:r>
        <w:rPr>
          <w:sz w:val="28"/>
          <w:szCs w:val="28"/>
        </w:rPr>
        <w:t xml:space="preserve"> durchgeführt.</w:t>
      </w:r>
    </w:p>
    <w:p w:rsidR="00953E28" w:rsidRDefault="00953E28" w:rsidP="00953E28">
      <w:pPr>
        <w:rPr>
          <w:sz w:val="28"/>
          <w:szCs w:val="28"/>
        </w:rPr>
      </w:pPr>
      <w:bookmarkStart w:id="0" w:name="_GoBack"/>
      <w:bookmarkEnd w:id="0"/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 xml:space="preserve">Das zwischen Murnau und Spatzenhausen gelegene Gelände bietet Raum </w:t>
      </w: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>um eigene Antennen aufzubauen und zu Testen.</w:t>
      </w: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 xml:space="preserve">Solltet ihr ein Wohnmobilhaben oder ein Zelt mitbringen kann auch am Platz </w:t>
      </w: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>Übernachtet werden.</w:t>
      </w: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>Selbstverständlich werden auch Funktionsbereite Anlagen vor Ort sein,</w:t>
      </w: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 xml:space="preserve">zum Beispiel habe ich </w:t>
      </w:r>
      <w:proofErr w:type="gramStart"/>
      <w:r>
        <w:rPr>
          <w:sz w:val="28"/>
          <w:szCs w:val="28"/>
        </w:rPr>
        <w:t>einen  IC</w:t>
      </w:r>
      <w:proofErr w:type="gramEnd"/>
      <w:r>
        <w:rPr>
          <w:sz w:val="28"/>
          <w:szCs w:val="28"/>
        </w:rPr>
        <w:t xml:space="preserve"> 7300 (SDR) mit Tuner und Antenne dabei.</w:t>
      </w: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Um Speis und Trank gerecht zu werden wird um rechtzeitige und konkrete Teilnahmemeldungen gebeten!</w:t>
      </w: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>Es werden neben Grillgut, Alkoholfreiem Bier, Semmeln und Brezen, auch Kaffee und Kuchen geboten.</w:t>
      </w: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>Familienmitglieder, Freunde und Bekannte als auch interessierte Gäste sind herzlich willkommen.</w:t>
      </w: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>Wetterschutz wird uns ein Zelt bieten, Sitzmöbel werden vorhanden sein.</w:t>
      </w: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  <w:r>
        <w:rPr>
          <w:b/>
          <w:sz w:val="28"/>
          <w:szCs w:val="28"/>
        </w:rPr>
        <w:t>Die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genaue Lage</w:t>
      </w:r>
      <w:r>
        <w:rPr>
          <w:sz w:val="28"/>
          <w:szCs w:val="28"/>
        </w:rPr>
        <w:t xml:space="preserve"> des </w:t>
      </w:r>
      <w:proofErr w:type="spellStart"/>
      <w:r>
        <w:rPr>
          <w:sz w:val="28"/>
          <w:szCs w:val="28"/>
        </w:rPr>
        <w:t>Fielddaygeländes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zeigt das beiliegende Luftbild</w:t>
      </w:r>
      <w:r>
        <w:rPr>
          <w:sz w:val="28"/>
          <w:szCs w:val="28"/>
        </w:rPr>
        <w:t>.</w:t>
      </w: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>Anreisende können sich mittels der nachfolgend genannten Koordinaten durch das Navigationsgerät leiten lassen:</w:t>
      </w:r>
    </w:p>
    <w:p w:rsidR="00953E28" w:rsidRDefault="00953E28" w:rsidP="00953E28">
      <w:pPr>
        <w:rPr>
          <w:b/>
          <w:sz w:val="36"/>
          <w:szCs w:val="36"/>
        </w:rPr>
      </w:pPr>
      <w:r>
        <w:rPr>
          <w:b/>
          <w:sz w:val="36"/>
          <w:szCs w:val="36"/>
        </w:rPr>
        <w:t>N47°42'20.</w:t>
      </w:r>
      <w:proofErr w:type="gramStart"/>
      <w:r>
        <w:rPr>
          <w:b/>
          <w:sz w:val="36"/>
          <w:szCs w:val="36"/>
        </w:rPr>
        <w:t>91  E</w:t>
      </w:r>
      <w:proofErr w:type="gramEnd"/>
      <w:r>
        <w:rPr>
          <w:b/>
          <w:sz w:val="36"/>
          <w:szCs w:val="36"/>
        </w:rPr>
        <w:t>11°11'33.07</w:t>
      </w: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 xml:space="preserve">Der Parkplatz befindet sich ca. 150-200m </w:t>
      </w:r>
      <w:r>
        <w:rPr>
          <w:sz w:val="28"/>
          <w:szCs w:val="28"/>
          <w:u w:val="single"/>
        </w:rPr>
        <w:t>vor</w:t>
      </w:r>
      <w:r>
        <w:rPr>
          <w:sz w:val="28"/>
          <w:szCs w:val="28"/>
        </w:rPr>
        <w:t xml:space="preserve"> dem Gelände.</w:t>
      </w:r>
    </w:p>
    <w:p w:rsidR="00953E28" w:rsidRDefault="00953E28" w:rsidP="00953E28">
      <w:pPr>
        <w:rPr>
          <w:sz w:val="28"/>
          <w:szCs w:val="28"/>
        </w:rPr>
      </w:pPr>
      <w:r>
        <w:rPr>
          <w:sz w:val="28"/>
          <w:szCs w:val="28"/>
        </w:rPr>
        <w:t>Bitte dort das Fahrzeug abstellen.</w:t>
      </w:r>
    </w:p>
    <w:p w:rsidR="00953E28" w:rsidRDefault="00953E28" w:rsidP="00953E2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53E28" w:rsidRDefault="00953E28" w:rsidP="00953E28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  <w:u w:val="single"/>
        </w:rPr>
        <w:t>Bitte Anmeldungen bis spätestens</w:t>
      </w:r>
      <w:r>
        <w:rPr>
          <w:b/>
          <w:i/>
          <w:color w:val="FF0000"/>
          <w:sz w:val="28"/>
          <w:szCs w:val="28"/>
        </w:rPr>
        <w:t xml:space="preserve"> Mittwoch den 19. Juli 2017 bei Peter, </w:t>
      </w:r>
    </w:p>
    <w:p w:rsidR="00953E28" w:rsidRDefault="00953E28" w:rsidP="00953E28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 xml:space="preserve">DL1PN via </w:t>
      </w:r>
      <w:proofErr w:type="spellStart"/>
      <w:r>
        <w:rPr>
          <w:b/>
          <w:i/>
          <w:color w:val="FF0000"/>
          <w:sz w:val="28"/>
          <w:szCs w:val="28"/>
        </w:rPr>
        <w:t>eMail</w:t>
      </w:r>
      <w:proofErr w:type="spellEnd"/>
      <w:r>
        <w:rPr>
          <w:b/>
          <w:i/>
          <w:color w:val="FF0000"/>
          <w:sz w:val="28"/>
          <w:szCs w:val="28"/>
        </w:rPr>
        <w:t xml:space="preserve">   ---&gt; DL1PN@gmx.de</w:t>
      </w:r>
    </w:p>
    <w:p w:rsidR="00953E28" w:rsidRDefault="00953E28" w:rsidP="00953E28">
      <w:pPr>
        <w:rPr>
          <w:sz w:val="28"/>
          <w:szCs w:val="28"/>
        </w:rPr>
      </w:pPr>
    </w:p>
    <w:p w:rsidR="00953E28" w:rsidRDefault="00953E28" w:rsidP="00953E28">
      <w:pPr>
        <w:rPr>
          <w:sz w:val="28"/>
          <w:szCs w:val="28"/>
        </w:rPr>
      </w:pPr>
    </w:p>
    <w:p w:rsidR="00AA1CB9" w:rsidRDefault="00953E28" w:rsidP="00953E28">
      <w:pPr>
        <w:autoSpaceDE w:val="0"/>
        <w:autoSpaceDN w:val="0"/>
        <w:adjustRightInd w:val="0"/>
        <w:rPr>
          <w:rFonts w:ascii="HelveticaNeue-Roman" w:hAnsi="HelveticaNeue-Roman"/>
          <w:szCs w:val="12"/>
        </w:rPr>
      </w:pPr>
      <w:r>
        <w:rPr>
          <w:b/>
          <w:i/>
          <w:sz w:val="28"/>
          <w:szCs w:val="28"/>
          <w:u w:val="single"/>
        </w:rPr>
        <w:t xml:space="preserve">Bitte auch evtl. Nichterscheinen bekannt </w:t>
      </w:r>
      <w:proofErr w:type="spellStart"/>
      <w:r>
        <w:rPr>
          <w:b/>
          <w:i/>
          <w:sz w:val="28"/>
          <w:szCs w:val="28"/>
          <w:u w:val="single"/>
        </w:rPr>
        <w:t>geb</w:t>
      </w:r>
      <w:proofErr w:type="spellEnd"/>
    </w:p>
    <w:sectPr w:rsidR="00AA1CB9">
      <w:headerReference w:type="default" r:id="rId6"/>
      <w:footerReference w:type="even" r:id="rId7"/>
      <w:pgSz w:w="11907" w:h="16840" w:code="9"/>
      <w:pgMar w:top="2880" w:right="1134" w:bottom="567" w:left="1134" w:header="720" w:footer="851" w:gutter="0"/>
      <w:cols w:space="285" w:equalWidth="0">
        <w:col w:w="963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8DE" w:rsidRDefault="001E78DE">
      <w:r>
        <w:separator/>
      </w:r>
    </w:p>
  </w:endnote>
  <w:endnote w:type="continuationSeparator" w:id="0">
    <w:p w:rsidR="001E78DE" w:rsidRDefault="001E7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Neue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CB9" w:rsidRDefault="00AA1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AA1CB9" w:rsidRDefault="00AA1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8DE" w:rsidRDefault="001E78DE">
      <w:r>
        <w:separator/>
      </w:r>
    </w:p>
  </w:footnote>
  <w:footnote w:type="continuationSeparator" w:id="0">
    <w:p w:rsidR="001E78DE" w:rsidRDefault="001E7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CB9" w:rsidRDefault="006177FB">
    <w:pPr>
      <w:pStyle w:val="Kopfzeile"/>
      <w:tabs>
        <w:tab w:val="clear" w:pos="9072"/>
        <w:tab w:val="right" w:pos="10348"/>
      </w:tabs>
      <w:rPr>
        <w:rFonts w:cs="Arial"/>
        <w:b/>
        <w:sz w:val="28"/>
      </w:rPr>
    </w:pPr>
    <w:r>
      <w:rPr>
        <w:rFonts w:cs="Arial"/>
        <w:b/>
        <w:noProof/>
        <w:sz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4817745</wp:posOffset>
          </wp:positionH>
          <wp:positionV relativeFrom="paragraph">
            <wp:posOffset>-92075</wp:posOffset>
          </wp:positionV>
          <wp:extent cx="1454150" cy="780415"/>
          <wp:effectExtent l="0" t="0" r="0" b="635"/>
          <wp:wrapNone/>
          <wp:docPr id="3" name="Bild 3" descr="darclogobl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arclogobla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0" cy="78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1CB9" w:rsidRDefault="00AA1CB9">
    <w:pPr>
      <w:pStyle w:val="Kopfzeile"/>
      <w:rPr>
        <w:rFonts w:cs="Arial"/>
        <w:sz w:val="18"/>
      </w:rPr>
    </w:pPr>
  </w:p>
  <w:p w:rsidR="00AA1CB9" w:rsidRDefault="00AA1CB9">
    <w:pPr>
      <w:pStyle w:val="Kopfzeile"/>
      <w:rPr>
        <w:rFonts w:cs="Arial"/>
        <w:sz w:val="24"/>
      </w:rPr>
    </w:pPr>
    <w:r>
      <w:rPr>
        <w:rFonts w:cs="Arial"/>
        <w:sz w:val="24"/>
      </w:rPr>
      <w:t>Deutscher Amateur-Radio-Club e.V.</w:t>
    </w:r>
  </w:p>
  <w:p w:rsidR="00AA1CB9" w:rsidRDefault="00AA1CB9">
    <w:pPr>
      <w:pStyle w:val="Kopfzeile"/>
      <w:rPr>
        <w:rFonts w:cs="Arial"/>
        <w:sz w:val="16"/>
      </w:rPr>
    </w:pPr>
    <w:r>
      <w:rPr>
        <w:rFonts w:cs="Arial"/>
        <w:sz w:val="16"/>
      </w:rPr>
      <w:t xml:space="preserve">Bundesverband für Amateurfunk in Deutschland </w:t>
    </w:r>
    <w:r>
      <w:rPr>
        <w:rFonts w:cs="Arial"/>
        <w:sz w:val="16"/>
      </w:rPr>
      <w:sym w:font="Symbol" w:char="F0B7"/>
    </w:r>
    <w:r>
      <w:rPr>
        <w:rFonts w:cs="Arial"/>
        <w:sz w:val="16"/>
      </w:rPr>
      <w:t xml:space="preserve"> Mitglied der „International Amateur Radio Union“</w:t>
    </w:r>
  </w:p>
  <w:p w:rsidR="00AA1CB9" w:rsidRDefault="00AA1CB9">
    <w:pPr>
      <w:pStyle w:val="Kopfzeile"/>
      <w:pBdr>
        <w:bottom w:val="single" w:sz="6" w:space="0" w:color="auto"/>
      </w:pBdr>
      <w:rPr>
        <w:rFonts w:cs="Arial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CB9"/>
    <w:rsid w:val="001E78DE"/>
    <w:rsid w:val="00483F48"/>
    <w:rsid w:val="006177FB"/>
    <w:rsid w:val="00953E28"/>
    <w:rsid w:val="00A7259D"/>
    <w:rsid w:val="00AA1CB9"/>
    <w:rsid w:val="00DD1165"/>
    <w:rsid w:val="00F0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EC3E52"/>
  <w15:chartTrackingRefBased/>
  <w15:docId w15:val="{FBC6871A-14EE-4C66-A010-2F1FEC56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adjustRightInd w:val="0"/>
      <w:outlineLvl w:val="0"/>
    </w:pPr>
    <w:rPr>
      <w:rFonts w:ascii="HelveticaNeue-Roman" w:hAnsi="HelveticaNeue-Roman"/>
      <w:b/>
      <w:bCs/>
      <w:szCs w:val="1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StandardWeb">
    <w:name w:val="Normal (Web)"/>
    <w:basedOn w:val="Standard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extkrper">
    <w:name w:val="Body Text"/>
    <w:basedOn w:val="Standard"/>
    <w:semiHidden/>
    <w:pPr>
      <w:autoSpaceDE w:val="0"/>
      <w:autoSpaceDN w:val="0"/>
      <w:adjustRightInd w:val="0"/>
    </w:pPr>
    <w:rPr>
      <w:rFonts w:ascii="HelveticaNeue-Roman" w:hAnsi="HelveticaNeue-Roman"/>
      <w:sz w:val="24"/>
      <w:szCs w:val="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3F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3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u\AppData\Local\Temp\briefvorlage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briefvorlage-1</Template>
  <TotalTime>0</TotalTime>
  <Pages>1</Pages>
  <Words>199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Unternehmen GmbH &amp; Co</vt:lpstr>
    </vt:vector>
  </TitlesOfParts>
  <Company>DARC e.V.</Company>
  <LinksUpToDate>false</LinksUpToDate>
  <CharactersWithSpaces>1452</CharactersWithSpaces>
  <SharedDoc>false</SharedDoc>
  <HLinks>
    <vt:vector size="6" baseType="variant">
      <vt:variant>
        <vt:i4>1769502</vt:i4>
      </vt:variant>
      <vt:variant>
        <vt:i4>-1</vt:i4>
      </vt:variant>
      <vt:variant>
        <vt:i4>2051</vt:i4>
      </vt:variant>
      <vt:variant>
        <vt:i4>1</vt:i4>
      </vt:variant>
      <vt:variant>
        <vt:lpwstr>darclogoblau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Unternehmen GmbH &amp; Co</dc:title>
  <dc:subject/>
  <dc:creator>Afu</dc:creator>
  <cp:keywords/>
  <dc:description/>
  <cp:lastModifiedBy>Peter Neumann</cp:lastModifiedBy>
  <cp:revision>4</cp:revision>
  <cp:lastPrinted>2015-02-27T15:31:00Z</cp:lastPrinted>
  <dcterms:created xsi:type="dcterms:W3CDTF">2017-06-09T18:12:00Z</dcterms:created>
  <dcterms:modified xsi:type="dcterms:W3CDTF">2017-06-09T18:42:00Z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1899716215</vt:i4>
  </property>
  <property fmtid="{D5CDD505-2E9C-101B-9397-08002B2CF9AE}" pid="3" name="_EmailSubject">
    <vt:lpwstr>Briefpapier für die Ortsverbandsarbeit</vt:lpwstr>
  </property>
  <property fmtid="{D5CDD505-2E9C-101B-9397-08002B2CF9AE}" pid="4" name="_AuthorEmail">
    <vt:lpwstr>g.nigita@darc-afz.de</vt:lpwstr>
  </property>
  <property fmtid="{D5CDD505-2E9C-101B-9397-08002B2CF9AE}" pid="5" name="_AuthorEmailDisplayName">
    <vt:lpwstr>DARC - G. Nigita - Allg. Verbandsbetreuung</vt:lpwstr>
  </property>
  <property fmtid="{D5CDD505-2E9C-101B-9397-08002B2CF9AE}" pid="6" name="_ReviewingToolsShownOnce">
    <vt:lpwstr/>
  </property>
</Properties>
</file>